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8CA123" w14:textId="7A401CD4" w:rsidR="00A518B2" w:rsidRDefault="00A518B2" w:rsidP="00226C42">
      <w:r w:rsidRPr="008B689B">
        <w:fldChar w:fldCharType="begin"/>
      </w:r>
      <w:r w:rsidRPr="008B689B">
        <w:instrText xml:space="preserve"> DATE \@ "MMMM d, yyyy" </w:instrText>
      </w:r>
      <w:r w:rsidRPr="008B689B">
        <w:fldChar w:fldCharType="separate"/>
      </w:r>
      <w:r w:rsidR="002673E3">
        <w:rPr>
          <w:noProof/>
        </w:rPr>
        <w:t>January</w:t>
      </w:r>
      <w:r w:rsidR="009F7451">
        <w:rPr>
          <w:noProof/>
        </w:rPr>
        <w:t xml:space="preserve"> </w:t>
      </w:r>
      <w:r w:rsidR="002673E3">
        <w:rPr>
          <w:noProof/>
        </w:rPr>
        <w:t>1</w:t>
      </w:r>
      <w:r w:rsidR="009F7451">
        <w:rPr>
          <w:noProof/>
        </w:rPr>
        <w:t>, 202</w:t>
      </w:r>
      <w:r w:rsidR="002673E3">
        <w:rPr>
          <w:noProof/>
        </w:rPr>
        <w:t>7</w:t>
      </w:r>
      <w:r w:rsidRPr="008B689B">
        <w:fldChar w:fldCharType="end"/>
      </w:r>
    </w:p>
    <w:p w14:paraId="51C16C52" w14:textId="40523A1F" w:rsidR="003A67AF" w:rsidRPr="00226C42" w:rsidRDefault="003A67AF" w:rsidP="00226C42">
      <w:r w:rsidRPr="00226C42">
        <w:t xml:space="preserve">Dear John Smith, </w:t>
      </w:r>
    </w:p>
    <w:p w14:paraId="60572B87" w14:textId="02ADD12C" w:rsidR="003A67AF" w:rsidRPr="00226C42" w:rsidRDefault="003A67AF" w:rsidP="00226C42">
      <w:r w:rsidRPr="00226C42">
        <w:t>Um quatis dolorem incilit lor sed enim iustionsecte dolore min eu feuguero dolore et lortie te do commy nullaore do elenibh ercilla oreraesto consed diam quip estrud tat, quisi etum doluptatisi. Ignim do commy nostie et.</w:t>
      </w:r>
    </w:p>
    <w:p w14:paraId="76D2EECF" w14:textId="06DD7AD9" w:rsidR="003A67AF" w:rsidRPr="00226C42" w:rsidRDefault="003A67AF" w:rsidP="00226C42">
      <w:r w:rsidRPr="00226C42">
        <w:t xml:space="preserve">Adio od magna feugait iure dipis ad dolorerat lamcommy nulpute eliquipit nonse min henim del ute vullam, conum alit utpatue mod er aliquat. Ut ad tatem venibh ent volore dipsum quat, susto odigna autpat utpat vullaore et nos nim nis dip eliquam ip ex eugiam, vel ea am, suscidunt el ea con et nit iriure conulla ad erilla faccum ing et volor adio od eugiatie core feum ilissi blam, susto et aut et dolendiamet autat nosto cortincillam in ulla facipit in elesequat. </w:t>
      </w:r>
    </w:p>
    <w:p w14:paraId="15207389" w14:textId="77777777" w:rsidR="003A67AF" w:rsidRPr="00226C42" w:rsidRDefault="003A67AF" w:rsidP="00226C42">
      <w:r w:rsidRPr="00226C42">
        <w:t>Mincipis non utpatum eummy num dolobore conullum ing elent alit nisim veliquis augue magna consequi bla aciliquisi er secte facidunt nibh erit volut vel erat nostrud magniam in veliquatet nostio exeraesecte feumsan utpat adignit acin henisi.</w:t>
      </w:r>
    </w:p>
    <w:p w14:paraId="18FD1DAC" w14:textId="77777777" w:rsidR="003A67AF" w:rsidRPr="00226C42" w:rsidRDefault="003A67AF" w:rsidP="00226C42"/>
    <w:p w14:paraId="41680D3A" w14:textId="77777777" w:rsidR="003A67AF" w:rsidRPr="00226C42" w:rsidRDefault="003A67AF" w:rsidP="00226C42">
      <w:r w:rsidRPr="00226C42">
        <w:t>Yours sincerely,</w:t>
      </w:r>
    </w:p>
    <w:p w14:paraId="70C07C0F" w14:textId="77777777" w:rsidR="00A1501B" w:rsidRDefault="00A1501B" w:rsidP="009E0BFB"/>
    <w:p w14:paraId="1F3CA6BA" w14:textId="5BD15757" w:rsidR="00FC4E13" w:rsidRDefault="00FC4E13" w:rsidP="00AB3978">
      <w:pPr>
        <w:widowControl/>
        <w:autoSpaceDE/>
        <w:autoSpaceDN/>
        <w:adjustRightInd/>
        <w:spacing w:after="0" w:line="240" w:lineRule="auto"/>
        <w:textAlignment w:val="auto"/>
      </w:pPr>
    </w:p>
    <w:p w14:paraId="5192FE9F" w14:textId="77777777" w:rsidR="003E5601" w:rsidRPr="003E5601" w:rsidRDefault="003E5601" w:rsidP="003E5601"/>
    <w:p w14:paraId="3291E54B" w14:textId="77777777" w:rsidR="003E5601" w:rsidRPr="003E5601" w:rsidRDefault="003E5601" w:rsidP="003E5601"/>
    <w:sectPr w:rsidR="003E5601" w:rsidRPr="003E5601" w:rsidSect="00A77F54">
      <w:headerReference w:type="even" r:id="rId7"/>
      <w:headerReference w:type="first" r:id="rId8"/>
      <w:footerReference w:type="first" r:id="rId9"/>
      <w:pgSz w:w="12240" w:h="15840"/>
      <w:pgMar w:top="1440" w:right="1440" w:bottom="1440" w:left="1440" w:header="864"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07028BD" w14:textId="77777777" w:rsidR="00027AED" w:rsidRDefault="00027AED" w:rsidP="009E0BFB">
      <w:r>
        <w:separator/>
      </w:r>
    </w:p>
  </w:endnote>
  <w:endnote w:type="continuationSeparator" w:id="0">
    <w:p w14:paraId="07B7F043" w14:textId="77777777" w:rsidR="00027AED" w:rsidRDefault="00027AED" w:rsidP="009E0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Roman">
    <w:altName w:val="Times New Roman"/>
    <w:panose1 w:val="020B0604020202020204"/>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1C938D" w14:textId="5AD8CC50" w:rsidR="00D92F54" w:rsidRPr="00CD5810" w:rsidRDefault="00C12FD8" w:rsidP="003E5601">
    <w:pPr>
      <w:pStyle w:val="BasicParagraph"/>
      <w:tabs>
        <w:tab w:val="left" w:pos="749"/>
        <w:tab w:val="center" w:pos="4680"/>
      </w:tabs>
      <w:jc w:val="center"/>
      <w:rPr>
        <w:sz w:val="36"/>
        <w:szCs w:val="36"/>
      </w:rPr>
    </w:pPr>
    <w:r>
      <w:rPr>
        <w:noProof/>
        <w:sz w:val="36"/>
        <w:szCs w:val="36"/>
      </w:rPr>
      <w:drawing>
        <wp:inline distT="0" distB="0" distL="0" distR="0" wp14:anchorId="3059CD18" wp14:editId="7CD6BD35">
          <wp:extent cx="3211285" cy="1077913"/>
          <wp:effectExtent l="0" t="0" r="1905" b="1905"/>
          <wp:docPr id="626882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82910" name="Picture 626882910"/>
                  <pic:cNvPicPr/>
                </pic:nvPicPr>
                <pic:blipFill>
                  <a:blip r:embed="rId1"/>
                  <a:stretch>
                    <a:fillRect/>
                  </a:stretch>
                </pic:blipFill>
                <pic:spPr>
                  <a:xfrm>
                    <a:off x="0" y="0"/>
                    <a:ext cx="3248321" cy="1090345"/>
                  </a:xfrm>
                  <a:prstGeom prst="rect">
                    <a:avLst/>
                  </a:prstGeom>
                </pic:spPr>
              </pic:pic>
            </a:graphicData>
          </a:graphic>
        </wp:inline>
      </w:drawing>
    </w:r>
  </w:p>
  <w:p w14:paraId="5B391481" w14:textId="2F0B6E11" w:rsidR="00D92F54" w:rsidRDefault="00D92F54" w:rsidP="00D92F5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8C6ED1" w14:textId="77777777" w:rsidR="00027AED" w:rsidRDefault="00027AED" w:rsidP="009E0BFB">
      <w:r>
        <w:separator/>
      </w:r>
    </w:p>
  </w:footnote>
  <w:footnote w:type="continuationSeparator" w:id="0">
    <w:p w14:paraId="7BBBB350" w14:textId="77777777" w:rsidR="00027AED" w:rsidRDefault="00027AED" w:rsidP="009E0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9CD3ED" w14:textId="2889BE57" w:rsidR="00877EE1" w:rsidRDefault="00027AED" w:rsidP="009E0BFB">
    <w:pPr>
      <w:pStyle w:val="Header"/>
    </w:pPr>
    <w:r>
      <w:rPr>
        <w:noProof/>
      </w:rPr>
      <w:pict w14:anchorId="5A4A4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10383121" o:spid="_x0000_s1025" type="#_x0000_t75" alt="" style="position:absolute;margin-left:0;margin-top:0;width:637.5pt;height:825pt;z-index:-251658752;mso-wrap-edited:f;mso-width-percent:0;mso-height-percent:0;mso-position-horizontal:center;mso-position-horizontal-relative:margin;mso-position-vertical:center;mso-position-vertical-relative:margin;mso-width-percent:0;mso-height-percent:0" o:allowincell="f">
          <v:imagedata r:id="rId1" o:title="Gordon LH 202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FECAFF" w14:textId="43BE6EE1" w:rsidR="00A77F54" w:rsidRDefault="00C6717D" w:rsidP="00A77F54">
    <w:pPr>
      <w:pStyle w:val="Header"/>
      <w:jc w:val="center"/>
    </w:pPr>
    <w:r>
      <w:rPr>
        <w:noProof/>
      </w:rPr>
      <w:drawing>
        <wp:inline distT="0" distB="0" distL="0" distR="0" wp14:anchorId="2B12A67C" wp14:editId="025728F5">
          <wp:extent cx="1178560" cy="1201225"/>
          <wp:effectExtent l="0" t="0" r="2540" b="5715"/>
          <wp:docPr id="11088717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871765" name="Picture 1108871765"/>
                  <pic:cNvPicPr/>
                </pic:nvPicPr>
                <pic:blipFill>
                  <a:blip r:embed="rId1"/>
                  <a:stretch>
                    <a:fillRect/>
                  </a:stretch>
                </pic:blipFill>
                <pic:spPr>
                  <a:xfrm>
                    <a:off x="0" y="0"/>
                    <a:ext cx="1188178" cy="1211028"/>
                  </a:xfrm>
                  <a:prstGeom prst="rect">
                    <a:avLst/>
                  </a:prstGeom>
                </pic:spPr>
              </pic:pic>
            </a:graphicData>
          </a:graphic>
        </wp:inline>
      </w:drawing>
    </w:r>
  </w:p>
  <w:p w14:paraId="3EB2A5E9" w14:textId="77777777" w:rsidR="00A77F54" w:rsidRPr="00D07988" w:rsidRDefault="00A77F54" w:rsidP="00A77F54">
    <w:pPr>
      <w:pStyle w:val="Header"/>
      <w:jc w:val="cent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EE1"/>
    <w:rsid w:val="000205DB"/>
    <w:rsid w:val="00027AED"/>
    <w:rsid w:val="00041B96"/>
    <w:rsid w:val="00045E72"/>
    <w:rsid w:val="0007315F"/>
    <w:rsid w:val="00073816"/>
    <w:rsid w:val="00091EA1"/>
    <w:rsid w:val="000B0971"/>
    <w:rsid w:val="000E3720"/>
    <w:rsid w:val="0011408E"/>
    <w:rsid w:val="00117660"/>
    <w:rsid w:val="001A6A51"/>
    <w:rsid w:val="001F53DB"/>
    <w:rsid w:val="001F7C56"/>
    <w:rsid w:val="002057C9"/>
    <w:rsid w:val="00226C42"/>
    <w:rsid w:val="002673B1"/>
    <w:rsid w:val="002673E3"/>
    <w:rsid w:val="00357D01"/>
    <w:rsid w:val="003614E3"/>
    <w:rsid w:val="003A67AF"/>
    <w:rsid w:val="003E5601"/>
    <w:rsid w:val="00401D61"/>
    <w:rsid w:val="00460820"/>
    <w:rsid w:val="004F4BB8"/>
    <w:rsid w:val="0055342A"/>
    <w:rsid w:val="0060109E"/>
    <w:rsid w:val="00636763"/>
    <w:rsid w:val="00642CEB"/>
    <w:rsid w:val="006B0A7F"/>
    <w:rsid w:val="006F2652"/>
    <w:rsid w:val="00706167"/>
    <w:rsid w:val="00793405"/>
    <w:rsid w:val="00793878"/>
    <w:rsid w:val="007D4A7B"/>
    <w:rsid w:val="007E0A5B"/>
    <w:rsid w:val="00841F13"/>
    <w:rsid w:val="0086230C"/>
    <w:rsid w:val="00877EE1"/>
    <w:rsid w:val="009E0BFB"/>
    <w:rsid w:val="009F7451"/>
    <w:rsid w:val="00A1501B"/>
    <w:rsid w:val="00A266D6"/>
    <w:rsid w:val="00A26D5C"/>
    <w:rsid w:val="00A518B2"/>
    <w:rsid w:val="00A6755C"/>
    <w:rsid w:val="00A77F54"/>
    <w:rsid w:val="00AB3978"/>
    <w:rsid w:val="00AF3560"/>
    <w:rsid w:val="00B20983"/>
    <w:rsid w:val="00B812F1"/>
    <w:rsid w:val="00C12FD8"/>
    <w:rsid w:val="00C61179"/>
    <w:rsid w:val="00C6717D"/>
    <w:rsid w:val="00CC77B0"/>
    <w:rsid w:val="00CD5810"/>
    <w:rsid w:val="00D07988"/>
    <w:rsid w:val="00D92F54"/>
    <w:rsid w:val="00DA40C5"/>
    <w:rsid w:val="00DD1CFC"/>
    <w:rsid w:val="00E146B3"/>
    <w:rsid w:val="00E974C5"/>
    <w:rsid w:val="00EB045A"/>
    <w:rsid w:val="00EB779B"/>
    <w:rsid w:val="00EE24AF"/>
    <w:rsid w:val="00EF7E51"/>
    <w:rsid w:val="00FC4E1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4C486B2D"/>
  <w14:defaultImageDpi w14:val="32767"/>
  <w15:chartTrackingRefBased/>
  <w15:docId w15:val="{11B0A70D-BC69-6041-9F1D-C6F36B01B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iPriority="99" w:unhideWhenUsed="1"/>
  </w:latentStyles>
  <w:style w:type="paragraph" w:default="1" w:styleId="Normal">
    <w:name w:val="Normal"/>
    <w:qFormat/>
    <w:rsid w:val="00226C42"/>
    <w:pPr>
      <w:widowControl w:val="0"/>
      <w:autoSpaceDE w:val="0"/>
      <w:autoSpaceDN w:val="0"/>
      <w:adjustRightInd w:val="0"/>
      <w:spacing w:after="180" w:line="360" w:lineRule="auto"/>
      <w:textAlignment w:val="center"/>
    </w:pPr>
    <w:rPr>
      <w:rFonts w:ascii="Garamond" w:hAnsi="Garamond"/>
      <w:color w:val="000000"/>
      <w:spacing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755E"/>
    <w:pPr>
      <w:tabs>
        <w:tab w:val="center" w:pos="4320"/>
        <w:tab w:val="right" w:pos="8640"/>
      </w:tabs>
    </w:pPr>
  </w:style>
  <w:style w:type="paragraph" w:styleId="Footer">
    <w:name w:val="footer"/>
    <w:basedOn w:val="Normal"/>
    <w:link w:val="FooterChar"/>
    <w:uiPriority w:val="99"/>
    <w:rsid w:val="00C2755E"/>
    <w:pPr>
      <w:tabs>
        <w:tab w:val="center" w:pos="4320"/>
        <w:tab w:val="right" w:pos="8640"/>
      </w:tabs>
    </w:pPr>
  </w:style>
  <w:style w:type="paragraph" w:customStyle="1" w:styleId="NormalParagraphStyle">
    <w:name w:val="NormalParagraphStyle"/>
    <w:basedOn w:val="Normal"/>
    <w:rsid w:val="00C2755E"/>
    <w:pPr>
      <w:spacing w:line="288" w:lineRule="auto"/>
    </w:pPr>
    <w:rPr>
      <w:rFonts w:ascii="Times-Roman" w:hAnsi="Times-Roman"/>
    </w:rPr>
  </w:style>
  <w:style w:type="character" w:styleId="Hyperlink">
    <w:name w:val="Hyperlink"/>
    <w:rsid w:val="00C2755E"/>
    <w:rPr>
      <w:color w:val="0000FF"/>
      <w:u w:val="single"/>
    </w:rPr>
  </w:style>
  <w:style w:type="character" w:customStyle="1" w:styleId="HeaderChar">
    <w:name w:val="Header Char"/>
    <w:basedOn w:val="DefaultParagraphFont"/>
    <w:link w:val="Header"/>
    <w:uiPriority w:val="99"/>
    <w:rsid w:val="00B20983"/>
    <w:rPr>
      <w:rFonts w:ascii="Garamond" w:hAnsi="Garamond"/>
      <w:color w:val="000000"/>
      <w:spacing w:val="2"/>
      <w:sz w:val="24"/>
      <w:szCs w:val="24"/>
    </w:rPr>
  </w:style>
  <w:style w:type="character" w:customStyle="1" w:styleId="FooterChar">
    <w:name w:val="Footer Char"/>
    <w:basedOn w:val="DefaultParagraphFont"/>
    <w:link w:val="Footer"/>
    <w:uiPriority w:val="99"/>
    <w:rsid w:val="00D92F54"/>
    <w:rPr>
      <w:rFonts w:ascii="Garamond" w:hAnsi="Garamond"/>
      <w:color w:val="000000"/>
      <w:spacing w:val="2"/>
      <w:sz w:val="24"/>
      <w:szCs w:val="24"/>
    </w:rPr>
  </w:style>
  <w:style w:type="paragraph" w:customStyle="1" w:styleId="BasicParagraph">
    <w:name w:val="[Basic Paragraph]"/>
    <w:basedOn w:val="Normal"/>
    <w:uiPriority w:val="99"/>
    <w:rsid w:val="00DA40C5"/>
    <w:pPr>
      <w:widowControl/>
      <w:spacing w:after="0" w:line="288" w:lineRule="auto"/>
    </w:pPr>
    <w:rPr>
      <w:rFonts w:ascii="Times-Roman" w:hAnsi="Times-Roman" w:cs="Times-Roman"/>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Design/Stationery/LETTERHEAD/%20Digital/Gordon%20Digital%20LH-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78CB3-1500-9D4A-A3BC-EF1D6C77C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Gordon Digital LH-Blue.dotx</Template>
  <TotalTime>1</TotalTime>
  <Pages>1</Pages>
  <Words>151</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April 15, 2006</vt:lpstr>
    </vt:vector>
  </TitlesOfParts>
  <Company>Gordon College</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April 15, 2006</dc:title>
  <dc:subject/>
  <dc:creator>Microsoft Office User</dc:creator>
  <cp:keywords/>
  <cp:lastModifiedBy>Stephen Dagley</cp:lastModifiedBy>
  <cp:revision>3</cp:revision>
  <cp:lastPrinted>2026-10-26T17:55:00Z</cp:lastPrinted>
  <dcterms:created xsi:type="dcterms:W3CDTF">2026-11-02T20:33:00Z</dcterms:created>
  <dcterms:modified xsi:type="dcterms:W3CDTF">2026-11-02T20:34:00Z</dcterms:modified>
</cp:coreProperties>
</file>